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6084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2473"/>
        <w:gridCol w:w="240"/>
        <w:gridCol w:w="2757"/>
        <w:gridCol w:w="240"/>
        <w:gridCol w:w="2531"/>
        <w:gridCol w:w="320"/>
        <w:gridCol w:w="2638"/>
      </w:tblGrid>
      <w:tr w:rsidR="0090596C" w:rsidRPr="000E7873" w:rsidTr="007F38D3"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731F1C" w:themeFill="accent5"/>
          </w:tcPr>
          <w:p w:rsidR="00650259" w:rsidRPr="000E7873" w:rsidRDefault="00623E90" w:rsidP="0090596C">
            <w:pPr>
              <w:pStyle w:val="Titre1"/>
              <w:outlineLvl w:val="0"/>
            </w:pPr>
            <w:bookmarkStart w:id="0" w:name="_GoBack"/>
            <w:bookmarkEnd w:id="0"/>
            <w:r>
              <w:t xml:space="preserve">Coordonnées </w:t>
            </w:r>
          </w:p>
        </w:tc>
      </w:tr>
      <w:tr w:rsidR="00277438" w:rsidRPr="000E7873" w:rsidTr="007F38D3">
        <w:trPr>
          <w:trHeight w:val="752"/>
        </w:trPr>
        <w:sdt>
          <w:sdtPr>
            <w:id w:val="1621259925"/>
            <w:placeholder>
              <w:docPart w:val="ED75AE3666604B5BBC30126A899DF6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tcBorders>
                  <w:left w:val="nil"/>
                  <w:right w:val="nil"/>
                </w:tcBorders>
                <w:vAlign w:val="bottom"/>
              </w:tcPr>
              <w:p w:rsidR="00277438" w:rsidRPr="000E7873" w:rsidRDefault="00277438" w:rsidP="00623E90">
                <w:pPr>
                  <w:spacing w:before="120"/>
                  <w:ind w:left="34"/>
                </w:pPr>
                <w:r w:rsidRPr="000E7873">
                  <w:rPr>
                    <w:lang w:bidi="fr-FR"/>
                  </w:rPr>
                  <w:t>Prénom</w:t>
                </w:r>
              </w:p>
            </w:tc>
          </w:sdtContent>
        </w:sdt>
      </w:tr>
      <w:tr w:rsidR="00277438" w:rsidRPr="000E7873" w:rsidTr="007F38D3">
        <w:trPr>
          <w:trHeight w:val="550"/>
        </w:trPr>
        <w:sdt>
          <w:sdtPr>
            <w:id w:val="-1470592894"/>
            <w:placeholder>
              <w:docPart w:val="BEAD4DE1D2F9496792D5036946CC5F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tcBorders>
                  <w:left w:val="nil"/>
                  <w:right w:val="nil"/>
                </w:tcBorders>
                <w:vAlign w:val="bottom"/>
              </w:tcPr>
              <w:p w:rsidR="00277438" w:rsidRPr="000E7873" w:rsidRDefault="00277438" w:rsidP="00623E90">
                <w:pPr>
                  <w:spacing w:before="120"/>
                  <w:ind w:left="34"/>
                </w:pPr>
                <w:r w:rsidRPr="000E7873">
                  <w:rPr>
                    <w:lang w:bidi="fr-FR"/>
                  </w:rPr>
                  <w:t>Nom</w:t>
                </w:r>
              </w:p>
            </w:tc>
          </w:sdtContent>
        </w:sdt>
      </w:tr>
      <w:tr w:rsidR="00277438" w:rsidRPr="000E7873" w:rsidTr="007F38D3">
        <w:trPr>
          <w:trHeight w:val="572"/>
        </w:trPr>
        <w:sdt>
          <w:sdtPr>
            <w:id w:val="572943512"/>
            <w:placeholder>
              <w:docPart w:val="4062A3517F1B4AB691E78CFF430883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tcBorders>
                  <w:left w:val="nil"/>
                  <w:right w:val="nil"/>
                </w:tcBorders>
                <w:vAlign w:val="bottom"/>
              </w:tcPr>
              <w:p w:rsidR="00277438" w:rsidRPr="000E7873" w:rsidRDefault="00277438" w:rsidP="00623E90">
                <w:pPr>
                  <w:spacing w:before="120"/>
                  <w:ind w:left="34"/>
                </w:pPr>
                <w:r w:rsidRPr="000E7873">
                  <w:rPr>
                    <w:lang w:bidi="fr-FR"/>
                  </w:rPr>
                  <w:t>Adresse</w:t>
                </w:r>
              </w:p>
            </w:tc>
          </w:sdtContent>
        </w:sdt>
      </w:tr>
      <w:tr w:rsidR="00277438" w:rsidRPr="000E7873" w:rsidTr="007F38D3">
        <w:trPr>
          <w:trHeight w:val="552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bottom"/>
          </w:tcPr>
          <w:p w:rsidR="00277438" w:rsidRPr="000E7873" w:rsidRDefault="009F087D" w:rsidP="00623E90">
            <w:pPr>
              <w:spacing w:before="120"/>
              <w:ind w:left="34"/>
            </w:pPr>
            <w:r>
              <w:t>Ville/Code postal</w:t>
            </w:r>
          </w:p>
        </w:tc>
      </w:tr>
      <w:tr w:rsidR="00277438" w:rsidRPr="000E7873" w:rsidTr="007F38D3">
        <w:trPr>
          <w:trHeight w:val="546"/>
        </w:trPr>
        <w:sdt>
          <w:sdtPr>
            <w:id w:val="83577009"/>
            <w:placeholder>
              <w:docPart w:val="8591B5BFDC83455BBC05873F040F9E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42" w:type="pct"/>
                <w:gridSpan w:val="3"/>
                <w:tcBorders>
                  <w:left w:val="nil"/>
                  <w:right w:val="nil"/>
                </w:tcBorders>
                <w:vAlign w:val="bottom"/>
              </w:tcPr>
              <w:p w:rsidR="00277438" w:rsidRPr="000E7873" w:rsidRDefault="00277438" w:rsidP="00623E90">
                <w:pPr>
                  <w:spacing w:before="120"/>
                  <w:ind w:left="34"/>
                </w:pPr>
                <w:r w:rsidRPr="000E7873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1380" w:type="pct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77438" w:rsidRPr="009E461F" w:rsidRDefault="00277438" w:rsidP="00623E90">
            <w:pPr>
              <w:ind w:left="34"/>
            </w:pPr>
          </w:p>
        </w:tc>
        <w:tc>
          <w:tcPr>
            <w:tcW w:w="1179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77438" w:rsidRPr="000E7873" w:rsidRDefault="00277438" w:rsidP="00623E90">
            <w:pPr>
              <w:spacing w:before="120"/>
              <w:ind w:left="34"/>
            </w:pPr>
          </w:p>
        </w:tc>
      </w:tr>
      <w:tr w:rsidR="00277438" w:rsidRPr="000E7873" w:rsidTr="007F38D3">
        <w:trPr>
          <w:trHeight w:val="568"/>
        </w:trPr>
        <w:tc>
          <w:tcPr>
            <w:tcW w:w="5000" w:type="pct"/>
            <w:gridSpan w:val="7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77438" w:rsidRPr="000E7873" w:rsidRDefault="00B668D8" w:rsidP="00623E90">
            <w:pPr>
              <w:spacing w:before="120"/>
              <w:ind w:left="34"/>
            </w:pPr>
            <w:r>
              <w:t>Courriel</w:t>
            </w:r>
          </w:p>
        </w:tc>
      </w:tr>
      <w:tr w:rsidR="00650259" w:rsidRPr="000E7873" w:rsidTr="007F38D3">
        <w:trPr>
          <w:trHeight w:val="76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0259" w:rsidRDefault="00650259" w:rsidP="00623E90">
            <w:pPr>
              <w:ind w:left="34"/>
              <w:rPr>
                <w:rFonts w:asciiTheme="majorHAnsi" w:hAnsiTheme="majorHAnsi"/>
                <w:b/>
                <w:sz w:val="8"/>
              </w:rPr>
            </w:pPr>
          </w:p>
          <w:p w:rsidR="004C0C53" w:rsidRDefault="004C0C53" w:rsidP="00623E90">
            <w:pPr>
              <w:ind w:left="34"/>
              <w:rPr>
                <w:rFonts w:asciiTheme="majorHAnsi" w:hAnsiTheme="majorHAnsi"/>
                <w:b/>
                <w:sz w:val="8"/>
              </w:rPr>
            </w:pPr>
          </w:p>
          <w:p w:rsidR="004C0C53" w:rsidRDefault="004C0C53" w:rsidP="00623E90">
            <w:pPr>
              <w:ind w:left="34"/>
              <w:rPr>
                <w:rFonts w:asciiTheme="majorHAnsi" w:hAnsiTheme="majorHAnsi"/>
                <w:b/>
                <w:sz w:val="8"/>
              </w:rPr>
            </w:pPr>
          </w:p>
          <w:p w:rsidR="004C0C53" w:rsidRDefault="004C0C53" w:rsidP="00623E90">
            <w:pPr>
              <w:ind w:left="34"/>
              <w:rPr>
                <w:rFonts w:asciiTheme="majorHAnsi" w:hAnsiTheme="majorHAnsi"/>
                <w:b/>
                <w:sz w:val="8"/>
              </w:rPr>
            </w:pPr>
          </w:p>
          <w:p w:rsidR="004C0C53" w:rsidRPr="004C0C53" w:rsidRDefault="004C0C53" w:rsidP="004C0C53">
            <w:pPr>
              <w:ind w:left="34"/>
              <w:jc w:val="center"/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4C0C53">
              <w:rPr>
                <w:rFonts w:asciiTheme="majorHAnsi" w:hAnsiTheme="majorHAnsi"/>
                <w:b/>
                <w:i/>
                <w:sz w:val="22"/>
                <w:szCs w:val="22"/>
              </w:rPr>
              <w:t>Vous devez joindre vos reçus originaux à ce formulaire</w:t>
            </w:r>
          </w:p>
        </w:tc>
      </w:tr>
      <w:tr w:rsidR="0090596C" w:rsidRPr="000E7873" w:rsidTr="007F38D3"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731F1C" w:themeFill="accent5"/>
          </w:tcPr>
          <w:p w:rsidR="00650259" w:rsidRPr="000E7873" w:rsidRDefault="00886184" w:rsidP="00623E90">
            <w:pPr>
              <w:pStyle w:val="Titre1"/>
              <w:ind w:left="34"/>
              <w:outlineLvl w:val="0"/>
            </w:pPr>
            <w:r>
              <w:t>Listes des achats</w:t>
            </w:r>
          </w:p>
        </w:tc>
      </w:tr>
      <w:tr w:rsidR="00EE3B77" w:rsidRPr="000E7873" w:rsidTr="007F38D3">
        <w:trPr>
          <w:trHeight w:val="768"/>
        </w:trPr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3B77" w:rsidRPr="000E7873" w:rsidRDefault="00EE3B77" w:rsidP="00AF44E9">
            <w:pPr>
              <w:pStyle w:val="Retraitnormal"/>
              <w:ind w:left="-108"/>
            </w:pPr>
            <w:r>
              <w:t>Nom d</w:t>
            </w:r>
            <w:r w:rsidR="00886184">
              <w:t>e l’item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AF44E9" w:rsidRDefault="00EE3B77" w:rsidP="00AF44E9"/>
        </w:tc>
        <w:tc>
          <w:tcPr>
            <w:tcW w:w="1231" w:type="pct"/>
            <w:tcBorders>
              <w:top w:val="nil"/>
              <w:left w:val="nil"/>
              <w:right w:val="nil"/>
            </w:tcBorders>
            <w:vAlign w:val="bottom"/>
          </w:tcPr>
          <w:p w:rsidR="00EE3B77" w:rsidRPr="00AF44E9" w:rsidRDefault="00EE3B77" w:rsidP="00AF44E9">
            <w:r>
              <w:t>Date d</w:t>
            </w:r>
            <w:r w:rsidR="00886184">
              <w:t>’achat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AF44E9" w:rsidRDefault="00EE3B77" w:rsidP="00AF44E9"/>
        </w:tc>
        <w:tc>
          <w:tcPr>
            <w:tcW w:w="1130" w:type="pct"/>
            <w:tcBorders>
              <w:top w:val="nil"/>
              <w:left w:val="nil"/>
              <w:right w:val="nil"/>
            </w:tcBorders>
            <w:vAlign w:val="bottom"/>
          </w:tcPr>
          <w:p w:rsidR="00EE3B77" w:rsidRPr="009A0F38" w:rsidRDefault="007F38D3" w:rsidP="009A0F38">
            <w:r>
              <w:t xml:space="preserve">Nom de l’enfant s’il y a lieu : </w:t>
            </w:r>
          </w:p>
        </w:tc>
        <w:tc>
          <w:tcPr>
            <w:tcW w:w="143" w:type="pct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EE3B77" w:rsidRDefault="00EE3B77"/>
          <w:p w:rsidR="00EE3B77" w:rsidRPr="009A0F38" w:rsidRDefault="00EE3B77" w:rsidP="00EE3B77"/>
        </w:tc>
        <w:tc>
          <w:tcPr>
            <w:tcW w:w="1179" w:type="pct"/>
            <w:tcBorders>
              <w:top w:val="nil"/>
              <w:left w:val="nil"/>
              <w:right w:val="nil"/>
            </w:tcBorders>
            <w:vAlign w:val="bottom"/>
          </w:tcPr>
          <w:p w:rsidR="00EE3B77" w:rsidRPr="009A0F38" w:rsidRDefault="005C2DE5" w:rsidP="009A0F38">
            <w:r>
              <w:t>Réservé à la ville</w:t>
            </w:r>
            <w:r w:rsidR="00886184">
              <w:t> </w:t>
            </w:r>
            <w:r>
              <w:t xml:space="preserve">:  </w:t>
            </w:r>
            <w:r w:rsidR="007F38D3">
              <w:t xml:space="preserve">montant </w:t>
            </w:r>
            <w:r>
              <w:t>remboursé</w:t>
            </w:r>
          </w:p>
        </w:tc>
      </w:tr>
      <w:tr w:rsidR="00EE3B77" w:rsidRPr="000E7873" w:rsidTr="007F38D3">
        <w:trPr>
          <w:trHeight w:val="534"/>
        </w:trPr>
        <w:tc>
          <w:tcPr>
            <w:tcW w:w="1104" w:type="pct"/>
            <w:tcBorders>
              <w:left w:val="nil"/>
              <w:right w:val="nil"/>
            </w:tcBorders>
            <w:vAlign w:val="bottom"/>
          </w:tcPr>
          <w:p w:rsidR="00EE3B77" w:rsidRDefault="00EE3B77" w:rsidP="00AF44E9">
            <w:pPr>
              <w:pStyle w:val="Retraitnormal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231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30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43" w:type="pct"/>
            <w:vMerge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79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</w:tr>
      <w:tr w:rsidR="00EE3B77" w:rsidRPr="000E7873" w:rsidTr="007F38D3">
        <w:trPr>
          <w:trHeight w:val="556"/>
        </w:trPr>
        <w:tc>
          <w:tcPr>
            <w:tcW w:w="1104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pStyle w:val="Retraitnormal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231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30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43" w:type="pct"/>
            <w:vMerge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79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</w:tr>
      <w:tr w:rsidR="00EE3B77" w:rsidRPr="000E7873" w:rsidTr="007F38D3">
        <w:trPr>
          <w:trHeight w:val="565"/>
        </w:trPr>
        <w:tc>
          <w:tcPr>
            <w:tcW w:w="1104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pStyle w:val="Retraitnormal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231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30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43" w:type="pct"/>
            <w:vMerge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79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</w:tr>
      <w:tr w:rsidR="00EE3B77" w:rsidRPr="000E7873" w:rsidTr="007F38D3">
        <w:trPr>
          <w:trHeight w:val="558"/>
        </w:trPr>
        <w:tc>
          <w:tcPr>
            <w:tcW w:w="1104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pStyle w:val="Retraitnormal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231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30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43" w:type="pct"/>
            <w:vMerge/>
            <w:tcBorders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79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</w:tr>
      <w:tr w:rsidR="00EE3B77" w:rsidRPr="000E7873" w:rsidTr="007F38D3">
        <w:trPr>
          <w:trHeight w:val="553"/>
        </w:trPr>
        <w:tc>
          <w:tcPr>
            <w:tcW w:w="1104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pStyle w:val="Retraitnormal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231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30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43" w:type="pct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79" w:type="pc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</w:tr>
      <w:tr w:rsidR="00EE3B77" w:rsidRPr="000E7873" w:rsidTr="007F38D3">
        <w:trPr>
          <w:trHeight w:val="546"/>
        </w:trPr>
        <w:tc>
          <w:tcPr>
            <w:tcW w:w="1104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pStyle w:val="Retraitnormal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231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30" w:type="pct"/>
            <w:tcBorders>
              <w:left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43" w:type="pct"/>
            <w:vMerge/>
            <w:tcBorders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79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</w:tr>
      <w:tr w:rsidR="00EE3B77" w:rsidRPr="000E7873" w:rsidTr="007F38D3">
        <w:tc>
          <w:tcPr>
            <w:tcW w:w="1104" w:type="pct"/>
            <w:tcBorders>
              <w:left w:val="nil"/>
              <w:bottom w:val="nil"/>
              <w:right w:val="nil"/>
            </w:tcBorders>
            <w:vAlign w:val="bottom"/>
          </w:tcPr>
          <w:p w:rsidR="001124B4" w:rsidRPr="004C0C53" w:rsidRDefault="001124B4" w:rsidP="001124B4">
            <w:pPr>
              <w:pStyle w:val="Retraitnormal"/>
              <w:ind w:left="0"/>
              <w:rPr>
                <w:i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231" w:type="pct"/>
            <w:tcBorders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30" w:type="pct"/>
            <w:tcBorders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  <w:tc>
          <w:tcPr>
            <w:tcW w:w="1179" w:type="pct"/>
            <w:tcBorders>
              <w:left w:val="nil"/>
              <w:bottom w:val="nil"/>
              <w:right w:val="nil"/>
            </w:tcBorders>
            <w:vAlign w:val="bottom"/>
          </w:tcPr>
          <w:p w:rsidR="00EE3B77" w:rsidRPr="000E7873" w:rsidRDefault="00EE3B77" w:rsidP="00AF44E9">
            <w:pPr>
              <w:spacing w:before="120"/>
              <w:ind w:left="-108"/>
            </w:pPr>
          </w:p>
        </w:tc>
      </w:tr>
      <w:tr w:rsidR="00AF44E9" w:rsidRPr="000E7873" w:rsidTr="007F38D3">
        <w:trPr>
          <w:trHeight w:val="54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44E9" w:rsidRPr="000E7873" w:rsidRDefault="00AF44E9" w:rsidP="00AF44E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F2167" w:rsidRPr="000E7873" w:rsidTr="007F38D3">
        <w:trPr>
          <w:trHeight w:val="54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2167" w:rsidRPr="000E7873" w:rsidRDefault="003F2167" w:rsidP="00AF44E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E4FBA" w:rsidRDefault="001124B4" w:rsidP="00CE4FBA">
      <w:pPr>
        <w:spacing w:after="0"/>
        <w:ind w:right="-992" w:hanging="709"/>
        <w:rPr>
          <w:sz w:val="24"/>
          <w:szCs w:val="24"/>
        </w:rPr>
      </w:pPr>
      <w:r>
        <w:rPr>
          <w:sz w:val="24"/>
          <w:szCs w:val="24"/>
        </w:rPr>
        <w:t>________________________________</w:t>
      </w:r>
      <w:r>
        <w:rPr>
          <w:sz w:val="24"/>
          <w:szCs w:val="24"/>
        </w:rPr>
        <w:tab/>
        <w:t>____________________</w:t>
      </w:r>
      <w:r>
        <w:rPr>
          <w:sz w:val="24"/>
          <w:szCs w:val="24"/>
        </w:rPr>
        <w:tab/>
        <w:t xml:space="preserve">     ___________________________</w:t>
      </w:r>
    </w:p>
    <w:p w:rsidR="00CE4FBA" w:rsidRDefault="001124B4" w:rsidP="00CE4FBA">
      <w:pPr>
        <w:spacing w:after="0"/>
        <w:ind w:right="-992" w:hanging="709"/>
        <w:rPr>
          <w:sz w:val="24"/>
          <w:szCs w:val="24"/>
        </w:rPr>
      </w:pPr>
      <w:r>
        <w:rPr>
          <w:sz w:val="24"/>
          <w:szCs w:val="24"/>
        </w:rPr>
        <w:t xml:space="preserve">Signature </w:t>
      </w:r>
      <w:r w:rsidR="000D7D4F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 de la réclamation</w:t>
      </w:r>
      <w:r>
        <w:rPr>
          <w:sz w:val="24"/>
          <w:szCs w:val="24"/>
        </w:rPr>
        <w:tab/>
        <w:t xml:space="preserve">      Signature de la ville</w:t>
      </w:r>
    </w:p>
    <w:p w:rsidR="003F6AA2" w:rsidRPr="003F6AA2" w:rsidRDefault="003F6AA2" w:rsidP="003F6AA2">
      <w:pPr>
        <w:spacing w:after="0" w:line="240" w:lineRule="auto"/>
        <w:ind w:left="705"/>
        <w:jc w:val="both"/>
      </w:pPr>
      <w:bookmarkStart w:id="1" w:name="_Hlk69200536"/>
    </w:p>
    <w:p w:rsidR="003F6AA2" w:rsidRDefault="003F6AA2" w:rsidP="003F6A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6AA2" w:rsidRPr="003C4F31" w:rsidRDefault="003F6AA2" w:rsidP="003F6AA2">
      <w:pPr>
        <w:jc w:val="both"/>
        <w:rPr>
          <w:rFonts w:ascii="Arial" w:hAnsi="Arial" w:cs="Arial"/>
          <w:sz w:val="24"/>
          <w:szCs w:val="24"/>
          <w:u w:val="single"/>
        </w:rPr>
      </w:pPr>
      <w:r w:rsidRPr="003C4F31">
        <w:rPr>
          <w:rFonts w:ascii="Arial" w:hAnsi="Arial" w:cs="Arial"/>
          <w:sz w:val="24"/>
          <w:szCs w:val="24"/>
          <w:u w:val="single"/>
        </w:rPr>
        <w:lastRenderedPageBreak/>
        <w:t xml:space="preserve">Volet </w:t>
      </w:r>
      <w:r>
        <w:rPr>
          <w:rFonts w:ascii="Arial" w:hAnsi="Arial" w:cs="Arial"/>
          <w:sz w:val="24"/>
          <w:szCs w:val="24"/>
          <w:u w:val="single"/>
        </w:rPr>
        <w:t>couches de coton</w:t>
      </w:r>
      <w:r w:rsidRPr="003C4F31">
        <w:rPr>
          <w:rFonts w:ascii="Arial" w:hAnsi="Arial" w:cs="Arial"/>
          <w:sz w:val="24"/>
          <w:szCs w:val="24"/>
          <w:u w:val="single"/>
        </w:rPr>
        <w:t> :</w:t>
      </w:r>
    </w:p>
    <w:p w:rsidR="003F6AA2" w:rsidRDefault="003F6AA2" w:rsidP="003F6A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6AA2" w:rsidRDefault="003F6AA2" w:rsidP="003F6A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51046">
        <w:rPr>
          <w:rFonts w:ascii="Arial" w:hAnsi="Arial" w:cs="Arial"/>
          <w:sz w:val="24"/>
          <w:szCs w:val="24"/>
        </w:rPr>
        <w:t xml:space="preserve">La Ville de Coaticook, voulant </w:t>
      </w:r>
      <w:r>
        <w:rPr>
          <w:rFonts w:ascii="Arial" w:hAnsi="Arial" w:cs="Arial"/>
          <w:sz w:val="24"/>
          <w:szCs w:val="24"/>
        </w:rPr>
        <w:t xml:space="preserve">toujours </w:t>
      </w:r>
      <w:r w:rsidRPr="00B51046">
        <w:rPr>
          <w:rFonts w:ascii="Arial" w:hAnsi="Arial" w:cs="Arial"/>
          <w:sz w:val="24"/>
          <w:szCs w:val="24"/>
        </w:rPr>
        <w:t xml:space="preserve">favoriser des économies pour les jeunes familles et contribuer à la protection de l’environnement, octroie une aide financière pour l’achat </w:t>
      </w:r>
      <w:r>
        <w:rPr>
          <w:rFonts w:ascii="Arial" w:hAnsi="Arial" w:cs="Arial"/>
          <w:sz w:val="24"/>
          <w:szCs w:val="24"/>
        </w:rPr>
        <w:t>des couches de coton neuves ou usagées (excluant les accessoires).</w:t>
      </w:r>
    </w:p>
    <w:p w:rsidR="003F6AA2" w:rsidRDefault="003F6AA2" w:rsidP="003F6A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6AA2" w:rsidRPr="003F6AA2" w:rsidRDefault="003F6AA2" w:rsidP="003F6A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Cette initiative se traduit par :</w:t>
      </w:r>
    </w:p>
    <w:p w:rsidR="003F6AA2" w:rsidRPr="00107DF9" w:rsidRDefault="003F6AA2" w:rsidP="003F6AA2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107DF9">
        <w:rPr>
          <w:rFonts w:ascii="Arial" w:hAnsi="Arial" w:cs="Arial"/>
          <w:i/>
          <w:sz w:val="24"/>
          <w:szCs w:val="24"/>
        </w:rPr>
        <w:t>Un montant en bons d’achat Rue</w:t>
      </w:r>
      <w:r w:rsidR="005E12E4">
        <w:rPr>
          <w:rFonts w:ascii="Arial" w:hAnsi="Arial" w:cs="Arial"/>
          <w:i/>
          <w:sz w:val="24"/>
          <w:szCs w:val="24"/>
        </w:rPr>
        <w:t>s</w:t>
      </w:r>
      <w:r w:rsidRPr="00107DF9">
        <w:rPr>
          <w:rFonts w:ascii="Arial" w:hAnsi="Arial" w:cs="Arial"/>
          <w:i/>
          <w:sz w:val="24"/>
          <w:szCs w:val="24"/>
        </w:rPr>
        <w:t xml:space="preserve"> Principale</w:t>
      </w:r>
      <w:r w:rsidR="005E12E4">
        <w:rPr>
          <w:rFonts w:ascii="Arial" w:hAnsi="Arial" w:cs="Arial"/>
          <w:i/>
          <w:sz w:val="24"/>
          <w:szCs w:val="24"/>
        </w:rPr>
        <w:t>s</w:t>
      </w:r>
      <w:r w:rsidRPr="00107DF9">
        <w:rPr>
          <w:rFonts w:ascii="Arial" w:hAnsi="Arial" w:cs="Arial"/>
          <w:sz w:val="24"/>
          <w:szCs w:val="24"/>
        </w:rPr>
        <w:t xml:space="preserve"> </w:t>
      </w:r>
      <w:r w:rsidRPr="00107DF9">
        <w:rPr>
          <w:rFonts w:ascii="Arial" w:hAnsi="Arial" w:cs="Arial"/>
          <w:i/>
          <w:sz w:val="24"/>
          <w:szCs w:val="24"/>
        </w:rPr>
        <w:t>représentant des coûts d’achat, jusqu’à concurrence de 200 $ (par enfant) est remis aux familles qui s’engagent à utiliser les couches de coton, sur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107DF9">
        <w:rPr>
          <w:rFonts w:ascii="Arial" w:hAnsi="Arial" w:cs="Arial"/>
          <w:i/>
          <w:sz w:val="24"/>
          <w:szCs w:val="24"/>
        </w:rPr>
        <w:t xml:space="preserve">présentation des factures d’achat détaillées et payées. Les </w:t>
      </w:r>
      <w:r>
        <w:rPr>
          <w:rFonts w:ascii="Arial" w:hAnsi="Arial" w:cs="Arial"/>
          <w:i/>
          <w:sz w:val="24"/>
          <w:szCs w:val="24"/>
        </w:rPr>
        <w:t>r</w:t>
      </w:r>
      <w:r w:rsidRPr="00107DF9">
        <w:rPr>
          <w:rFonts w:ascii="Arial" w:hAnsi="Arial" w:cs="Arial"/>
          <w:i/>
          <w:sz w:val="24"/>
          <w:szCs w:val="24"/>
        </w:rPr>
        <w:t>éclamations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107DF9">
        <w:rPr>
          <w:rFonts w:ascii="Arial" w:hAnsi="Arial" w:cs="Arial"/>
          <w:i/>
          <w:sz w:val="24"/>
          <w:szCs w:val="24"/>
        </w:rPr>
        <w:t>doivent être faites par tranche de 100 $ jusqu’à concurrence du montant de la subvention accordée.</w:t>
      </w:r>
    </w:p>
    <w:p w:rsidR="003F6AA2" w:rsidRPr="00107DF9" w:rsidRDefault="003F6AA2" w:rsidP="003F6AA2">
      <w:pPr>
        <w:pStyle w:val="Paragraphedeliste"/>
        <w:ind w:left="1068"/>
        <w:jc w:val="both"/>
        <w:rPr>
          <w:rFonts w:ascii="Arial" w:hAnsi="Arial" w:cs="Arial"/>
          <w:sz w:val="24"/>
          <w:szCs w:val="24"/>
        </w:rPr>
      </w:pPr>
    </w:p>
    <w:p w:rsidR="003F6AA2" w:rsidRPr="00107DF9" w:rsidRDefault="003F6AA2" w:rsidP="003F6AA2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107DF9">
        <w:rPr>
          <w:rFonts w:ascii="Arial" w:hAnsi="Arial" w:cs="Arial"/>
          <w:i/>
          <w:sz w:val="24"/>
          <w:szCs w:val="24"/>
        </w:rPr>
        <w:t>Pour l’achat de couches usagé</w:t>
      </w:r>
      <w:r>
        <w:rPr>
          <w:rFonts w:ascii="Arial" w:hAnsi="Arial" w:cs="Arial"/>
          <w:i/>
          <w:sz w:val="24"/>
          <w:szCs w:val="24"/>
        </w:rPr>
        <w:t>e</w:t>
      </w:r>
      <w:r w:rsidRPr="00107DF9">
        <w:rPr>
          <w:rFonts w:ascii="Arial" w:hAnsi="Arial" w:cs="Arial"/>
          <w:i/>
          <w:sz w:val="24"/>
          <w:szCs w:val="24"/>
        </w:rPr>
        <w:t>s, une preuve doit être également fournie et la Ville se réserve le droit d’accepter ou non cette preuve.</w:t>
      </w:r>
    </w:p>
    <w:p w:rsidR="003F6AA2" w:rsidRDefault="003F6AA2" w:rsidP="003F6AA2">
      <w:pPr>
        <w:spacing w:after="0" w:line="240" w:lineRule="auto"/>
        <w:jc w:val="both"/>
        <w:rPr>
          <w:lang w:val="fr-CA"/>
        </w:rPr>
      </w:pPr>
    </w:p>
    <w:p w:rsidR="003F6AA2" w:rsidRPr="003F6AA2" w:rsidRDefault="003F6AA2" w:rsidP="003F6AA2">
      <w:pPr>
        <w:jc w:val="both"/>
        <w:rPr>
          <w:rFonts w:ascii="Arial" w:hAnsi="Arial" w:cs="Arial"/>
          <w:sz w:val="24"/>
          <w:szCs w:val="24"/>
          <w:u w:val="single"/>
        </w:rPr>
      </w:pPr>
      <w:r w:rsidRPr="003C4F31">
        <w:rPr>
          <w:rFonts w:ascii="Arial" w:hAnsi="Arial" w:cs="Arial"/>
          <w:sz w:val="24"/>
          <w:szCs w:val="24"/>
          <w:u w:val="single"/>
        </w:rPr>
        <w:t xml:space="preserve">Volet </w:t>
      </w:r>
      <w:r w:rsidR="006B5F45">
        <w:rPr>
          <w:rFonts w:ascii="Arial" w:hAnsi="Arial" w:cs="Arial"/>
          <w:sz w:val="24"/>
          <w:szCs w:val="24"/>
          <w:u w:val="single"/>
        </w:rPr>
        <w:t xml:space="preserve">adulte et </w:t>
      </w:r>
      <w:r w:rsidRPr="003C4F31">
        <w:rPr>
          <w:rFonts w:ascii="Arial" w:hAnsi="Arial" w:cs="Arial"/>
          <w:sz w:val="24"/>
          <w:szCs w:val="24"/>
          <w:u w:val="single"/>
        </w:rPr>
        <w:t>aîné :</w:t>
      </w:r>
    </w:p>
    <w:p w:rsidR="003F6AA2" w:rsidRPr="003F6AA2" w:rsidRDefault="003F6AA2" w:rsidP="003F6A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6AA2">
        <w:rPr>
          <w:rFonts w:ascii="Arial" w:hAnsi="Arial" w:cs="Arial"/>
          <w:sz w:val="24"/>
          <w:szCs w:val="24"/>
        </w:rPr>
        <w:t>La Ville de Coaticook, dans un souci environnemental, octroie un remboursement jusqu’à concurrence de 200 $ en bons d’achat Rues Principales pour l’acquisition des éléments suivants :</w:t>
      </w:r>
    </w:p>
    <w:p w:rsidR="003F6AA2" w:rsidRPr="003F6AA2" w:rsidRDefault="003F6AA2" w:rsidP="003F6AA2">
      <w:pPr>
        <w:jc w:val="both"/>
        <w:rPr>
          <w:rFonts w:ascii="Arial" w:hAnsi="Arial" w:cs="Arial"/>
          <w:sz w:val="24"/>
          <w:szCs w:val="24"/>
        </w:rPr>
      </w:pPr>
    </w:p>
    <w:p w:rsidR="003F6AA2" w:rsidRPr="003F6AA2" w:rsidRDefault="003F6AA2" w:rsidP="003F6AA2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3F6AA2">
        <w:rPr>
          <w:rFonts w:ascii="Arial" w:hAnsi="Arial" w:cs="Arial"/>
          <w:sz w:val="24"/>
          <w:szCs w:val="24"/>
        </w:rPr>
        <w:t>Culotte d’incontinence réutilisable pour personne aînée (65 ans et plus);</w:t>
      </w:r>
    </w:p>
    <w:p w:rsidR="003F6AA2" w:rsidRPr="003F6AA2" w:rsidRDefault="003F6AA2" w:rsidP="003F6AA2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3F6AA2">
        <w:rPr>
          <w:rFonts w:ascii="Arial" w:hAnsi="Arial" w:cs="Arial"/>
          <w:sz w:val="24"/>
          <w:szCs w:val="24"/>
        </w:rPr>
        <w:t>Produits d’hygiène féminine réutilisable;</w:t>
      </w:r>
    </w:p>
    <w:p w:rsidR="003F6AA2" w:rsidRPr="003F6AA2" w:rsidRDefault="003F6AA2" w:rsidP="003F6AA2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3F6AA2">
        <w:rPr>
          <w:rFonts w:ascii="Arial" w:hAnsi="Arial" w:cs="Arial"/>
          <w:sz w:val="24"/>
          <w:szCs w:val="24"/>
        </w:rPr>
        <w:t xml:space="preserve">Produit de type </w:t>
      </w:r>
      <w:r w:rsidR="00062C04">
        <w:rPr>
          <w:rFonts w:ascii="Arial" w:hAnsi="Arial" w:cs="Arial"/>
          <w:sz w:val="24"/>
          <w:szCs w:val="24"/>
        </w:rPr>
        <w:t>« </w:t>
      </w:r>
      <w:r w:rsidR="00C17F6B">
        <w:rPr>
          <w:rFonts w:ascii="Arial" w:hAnsi="Arial" w:cs="Arial"/>
          <w:sz w:val="24"/>
          <w:szCs w:val="24"/>
        </w:rPr>
        <w:t>coupe menstruelle</w:t>
      </w:r>
      <w:r w:rsidR="00062C04">
        <w:rPr>
          <w:rFonts w:ascii="Arial" w:hAnsi="Arial" w:cs="Arial"/>
          <w:sz w:val="24"/>
          <w:szCs w:val="24"/>
        </w:rPr>
        <w:t> »</w:t>
      </w:r>
    </w:p>
    <w:p w:rsidR="003F6AA2" w:rsidRPr="00C17F6B" w:rsidRDefault="003F6AA2" w:rsidP="003F6AA2">
      <w:pPr>
        <w:jc w:val="both"/>
        <w:rPr>
          <w:rFonts w:ascii="Arial" w:hAnsi="Arial" w:cs="Arial"/>
          <w:sz w:val="24"/>
          <w:szCs w:val="24"/>
          <w:lang w:val="fr-CA"/>
        </w:rPr>
      </w:pPr>
    </w:p>
    <w:p w:rsidR="003F6AA2" w:rsidRDefault="003F6AA2" w:rsidP="003F6A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réclamations doivent être faites par tranche de 100 $ jusqu’à concurrence du montant de la subvention accordée.</w:t>
      </w:r>
    </w:p>
    <w:p w:rsidR="003F6AA2" w:rsidRPr="003F6AA2" w:rsidRDefault="003F6AA2" w:rsidP="003F6AA2">
      <w:pPr>
        <w:spacing w:after="0" w:line="240" w:lineRule="auto"/>
        <w:jc w:val="both"/>
      </w:pPr>
    </w:p>
    <w:p w:rsidR="003F6AA2" w:rsidRDefault="003F6AA2" w:rsidP="003F6AA2">
      <w:pPr>
        <w:spacing w:after="0" w:line="240" w:lineRule="auto"/>
        <w:ind w:left="705"/>
        <w:jc w:val="both"/>
      </w:pPr>
    </w:p>
    <w:p w:rsidR="001124B4" w:rsidRPr="0083168F" w:rsidRDefault="00CC5B85" w:rsidP="003F6AA2">
      <w:pPr>
        <w:spacing w:after="0" w:line="240" w:lineRule="auto"/>
        <w:jc w:val="both"/>
      </w:pPr>
      <w:r>
        <w:t>Pour plus de renseignements, veuillez communiquer avec la Ville de Coaticook au 819-849-2721.</w:t>
      </w:r>
      <w:bookmarkEnd w:id="1"/>
    </w:p>
    <w:sectPr w:rsidR="001124B4" w:rsidRPr="0083168F" w:rsidSect="00CE4FBA">
      <w:headerReference w:type="default" r:id="rId11"/>
      <w:footerReference w:type="default" r:id="rId12"/>
      <w:pgSz w:w="12240" w:h="15840" w:code="1"/>
      <w:pgMar w:top="993" w:right="1608" w:bottom="709" w:left="141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61A" w:rsidRDefault="00E9161A" w:rsidP="00650259">
      <w:pPr>
        <w:spacing w:after="0" w:line="240" w:lineRule="auto"/>
      </w:pPr>
      <w:r>
        <w:separator/>
      </w:r>
    </w:p>
  </w:endnote>
  <w:endnote w:type="continuationSeparator" w:id="0">
    <w:p w:rsidR="00E9161A" w:rsidRDefault="00E9161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5816C7-E5A0-47B4-A083-C84524DE128B}"/>
    <w:embedBold r:id="rId2" w:fontKey="{7393E316-7236-4409-AD73-5E9DDABA0EB3}"/>
    <w:embedItalic r:id="rId3" w:fontKey="{F6ABAF89-90F2-4911-84CB-B515E17DA48D}"/>
    <w:embedBoldItalic r:id="rId4" w:fontKey="{1250BD06-C6BD-4376-BE73-E7E632C0D47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D1A5ADE-BEA7-46A1-A162-C2DD8AC34801}"/>
    <w:embedBold r:id="rId6" w:fontKey="{CEC70A0E-AE00-4D71-B713-4B3B2690FD84}"/>
    <w:embedItalic r:id="rId7" w:fontKey="{7A07397A-92EE-4030-9ED1-3BDAB1CC3826}"/>
    <w:embedBoldItalic r:id="rId8" w:fontKey="{E839DD1D-3B85-49D8-89C1-23CE6A7ABC9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234B2A9F-7C46-4C32-8815-A96E3EF717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07"/>
      <w:gridCol w:w="4607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61A" w:rsidRDefault="00E9161A" w:rsidP="00650259">
      <w:pPr>
        <w:spacing w:after="0" w:line="240" w:lineRule="auto"/>
      </w:pPr>
      <w:r>
        <w:separator/>
      </w:r>
    </w:p>
  </w:footnote>
  <w:footnote w:type="continuationSeparator" w:id="0">
    <w:p w:rsidR="00E9161A" w:rsidRDefault="00E9161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D6F" w:rsidRDefault="00343D6F"/>
  <w:tbl>
    <w:tblPr>
      <w:tblW w:w="9639" w:type="dxa"/>
      <w:tblLook w:val="04A0" w:firstRow="1" w:lastRow="0" w:firstColumn="1" w:lastColumn="0" w:noHBand="0" w:noVBand="1"/>
    </w:tblPr>
    <w:tblGrid>
      <w:gridCol w:w="2286"/>
      <w:gridCol w:w="7353"/>
    </w:tblGrid>
    <w:tr w:rsidR="00623E90" w:rsidTr="00CD257C">
      <w:trPr>
        <w:trHeight w:val="990"/>
      </w:trPr>
      <w:tc>
        <w:tcPr>
          <w:tcW w:w="2286" w:type="dxa"/>
          <w:vAlign w:val="center"/>
        </w:tcPr>
        <w:p w:rsidR="00623E90" w:rsidRDefault="00623E90" w:rsidP="00623E90">
          <w:pPr>
            <w:pStyle w:val="En-tte"/>
          </w:pPr>
          <w:bookmarkStart w:id="2" w:name="_Hlk521325785"/>
          <w:r>
            <w:drawing>
              <wp:inline distT="0" distB="0" distL="0" distR="0">
                <wp:extent cx="1280160" cy="441960"/>
                <wp:effectExtent l="19050" t="0" r="15240" b="16764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oaticook logo COU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586" cy="44210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53" w:type="dxa"/>
          <w:vAlign w:val="center"/>
        </w:tcPr>
        <w:p w:rsidR="00886184" w:rsidRPr="0090596C" w:rsidRDefault="00623E90" w:rsidP="0090596C">
          <w:pPr>
            <w:pStyle w:val="En-tte"/>
          </w:pPr>
          <w:r>
            <w:t xml:space="preserve">Formulaire programme </w:t>
          </w:r>
          <w:r w:rsidR="00886184">
            <w:t>d’achat de produits d’hygiène</w:t>
          </w:r>
          <w:r w:rsidR="00CA375C">
            <w:t>s</w:t>
          </w:r>
          <w:r w:rsidR="00886184">
            <w:t xml:space="preserve"> réutilisable</w:t>
          </w:r>
          <w:r w:rsidR="00CA375C">
            <w:t>s</w:t>
          </w:r>
          <w:r w:rsidR="00BF5340">
            <w:t xml:space="preserve"> </w:t>
          </w:r>
          <w:r w:rsidR="00CD257C">
            <w:t>2021</w:t>
          </w:r>
        </w:p>
      </w:tc>
    </w:tr>
    <w:bookmarkEnd w:id="2"/>
  </w:tbl>
  <w:p w:rsidR="00650259" w:rsidRDefault="00650259" w:rsidP="0090596C">
    <w:pPr>
      <w:pStyle w:val="Sansinterligne"/>
      <w:spacing w:after="0"/>
      <w:rPr>
        <w:sz w:val="20"/>
      </w:rPr>
    </w:pPr>
  </w:p>
  <w:p w:rsidR="00985302" w:rsidRDefault="00985302" w:rsidP="0090596C">
    <w:pPr>
      <w:pStyle w:val="Sansinterligne"/>
      <w:spacing w:after="0"/>
      <w:rPr>
        <w:sz w:val="20"/>
      </w:rPr>
    </w:pPr>
  </w:p>
  <w:p w:rsidR="00985302" w:rsidRPr="0090596C" w:rsidRDefault="00985302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545FB"/>
    <w:multiLevelType w:val="hybridMultilevel"/>
    <w:tmpl w:val="06F4F8B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8285DCA"/>
    <w:multiLevelType w:val="singleLevel"/>
    <w:tmpl w:val="926801D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DFC06F7"/>
    <w:multiLevelType w:val="hybridMultilevel"/>
    <w:tmpl w:val="C3D09DA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2"/>
  </w:num>
  <w:num w:numId="24">
    <w:abstractNumId w:val="0"/>
  </w:num>
  <w:num w:numId="25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E90"/>
    <w:rsid w:val="00007366"/>
    <w:rsid w:val="000456E1"/>
    <w:rsid w:val="00052382"/>
    <w:rsid w:val="00062C04"/>
    <w:rsid w:val="0006568A"/>
    <w:rsid w:val="00076F0F"/>
    <w:rsid w:val="00084253"/>
    <w:rsid w:val="000959E6"/>
    <w:rsid w:val="000D1F49"/>
    <w:rsid w:val="000D7D4F"/>
    <w:rsid w:val="000E7873"/>
    <w:rsid w:val="001124B4"/>
    <w:rsid w:val="001447E6"/>
    <w:rsid w:val="00155A71"/>
    <w:rsid w:val="001727CA"/>
    <w:rsid w:val="002563EF"/>
    <w:rsid w:val="00271606"/>
    <w:rsid w:val="002755D8"/>
    <w:rsid w:val="00277438"/>
    <w:rsid w:val="002928D0"/>
    <w:rsid w:val="002C56E6"/>
    <w:rsid w:val="002D5D7D"/>
    <w:rsid w:val="00343D6F"/>
    <w:rsid w:val="00346308"/>
    <w:rsid w:val="00361E11"/>
    <w:rsid w:val="00366578"/>
    <w:rsid w:val="003B4744"/>
    <w:rsid w:val="003F0847"/>
    <w:rsid w:val="003F2167"/>
    <w:rsid w:val="003F6AA2"/>
    <w:rsid w:val="0040090B"/>
    <w:rsid w:val="0046302A"/>
    <w:rsid w:val="00487D2D"/>
    <w:rsid w:val="004C0C53"/>
    <w:rsid w:val="004D5D62"/>
    <w:rsid w:val="005112D0"/>
    <w:rsid w:val="00577E06"/>
    <w:rsid w:val="00590C78"/>
    <w:rsid w:val="005A3BF7"/>
    <w:rsid w:val="005C2DE5"/>
    <w:rsid w:val="005E12E4"/>
    <w:rsid w:val="005F2035"/>
    <w:rsid w:val="005F7990"/>
    <w:rsid w:val="00623E90"/>
    <w:rsid w:val="0063739C"/>
    <w:rsid w:val="00650259"/>
    <w:rsid w:val="006B5F45"/>
    <w:rsid w:val="00745767"/>
    <w:rsid w:val="00752A23"/>
    <w:rsid w:val="00770F25"/>
    <w:rsid w:val="007A0015"/>
    <w:rsid w:val="007A35A8"/>
    <w:rsid w:val="007B0A85"/>
    <w:rsid w:val="007C6A52"/>
    <w:rsid w:val="007F38D3"/>
    <w:rsid w:val="007F7B5D"/>
    <w:rsid w:val="0082043E"/>
    <w:rsid w:val="0083168F"/>
    <w:rsid w:val="00836129"/>
    <w:rsid w:val="00886184"/>
    <w:rsid w:val="008E203A"/>
    <w:rsid w:val="0090596C"/>
    <w:rsid w:val="00907CF4"/>
    <w:rsid w:val="0091229C"/>
    <w:rsid w:val="00914ACC"/>
    <w:rsid w:val="00940E73"/>
    <w:rsid w:val="00947365"/>
    <w:rsid w:val="00985302"/>
    <w:rsid w:val="0098597D"/>
    <w:rsid w:val="009A0F38"/>
    <w:rsid w:val="009A3C9F"/>
    <w:rsid w:val="009C7DF9"/>
    <w:rsid w:val="009D3A0C"/>
    <w:rsid w:val="009E461F"/>
    <w:rsid w:val="009F087D"/>
    <w:rsid w:val="009F619A"/>
    <w:rsid w:val="009F6DDE"/>
    <w:rsid w:val="00A370A8"/>
    <w:rsid w:val="00AF44E9"/>
    <w:rsid w:val="00AF6000"/>
    <w:rsid w:val="00B668D8"/>
    <w:rsid w:val="00BD4753"/>
    <w:rsid w:val="00BD5CB1"/>
    <w:rsid w:val="00BE62EE"/>
    <w:rsid w:val="00BF5340"/>
    <w:rsid w:val="00C003BA"/>
    <w:rsid w:val="00C15645"/>
    <w:rsid w:val="00C17F6B"/>
    <w:rsid w:val="00C26330"/>
    <w:rsid w:val="00C46878"/>
    <w:rsid w:val="00CA375C"/>
    <w:rsid w:val="00CB4A51"/>
    <w:rsid w:val="00CC5B85"/>
    <w:rsid w:val="00CD257C"/>
    <w:rsid w:val="00CD4532"/>
    <w:rsid w:val="00CD47B0"/>
    <w:rsid w:val="00CD70CE"/>
    <w:rsid w:val="00CE4FBA"/>
    <w:rsid w:val="00CE6104"/>
    <w:rsid w:val="00CE7918"/>
    <w:rsid w:val="00D16163"/>
    <w:rsid w:val="00D92D12"/>
    <w:rsid w:val="00DB3FAD"/>
    <w:rsid w:val="00E139C4"/>
    <w:rsid w:val="00E61C09"/>
    <w:rsid w:val="00E677FE"/>
    <w:rsid w:val="00E9161A"/>
    <w:rsid w:val="00EB3B58"/>
    <w:rsid w:val="00EC7359"/>
    <w:rsid w:val="00EE3054"/>
    <w:rsid w:val="00EE3B77"/>
    <w:rsid w:val="00F00606"/>
    <w:rsid w:val="00F01256"/>
    <w:rsid w:val="00F17B22"/>
    <w:rsid w:val="00F52451"/>
    <w:rsid w:val="00F94EAD"/>
    <w:rsid w:val="00FC7475"/>
    <w:rsid w:val="00FD695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qFormat/>
    <w:rsid w:val="003F6AA2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mor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D75AE3666604B5BBC30126A899DF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360A4F-1D2D-440A-9EAA-246F6DE8F389}"/>
      </w:docPartPr>
      <w:docPartBody>
        <w:p w:rsidR="00067B7E" w:rsidRDefault="00F152CC" w:rsidP="00F152CC">
          <w:pPr>
            <w:pStyle w:val="ED75AE3666604B5BBC30126A899DF62D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BEAD4DE1D2F9496792D5036946CC5F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1737A6-4B49-4262-88ED-FD3CC8E2ECD7}"/>
      </w:docPartPr>
      <w:docPartBody>
        <w:p w:rsidR="00067B7E" w:rsidRDefault="00F152CC" w:rsidP="00F152CC">
          <w:pPr>
            <w:pStyle w:val="BEAD4DE1D2F9496792D5036946CC5F4E"/>
          </w:pPr>
          <w:r w:rsidRPr="0090596C">
            <w:rPr>
              <w:lang w:bidi="fr-FR"/>
            </w:rPr>
            <w:t>Nom</w:t>
          </w:r>
        </w:p>
      </w:docPartBody>
    </w:docPart>
    <w:docPart>
      <w:docPartPr>
        <w:name w:val="4062A3517F1B4AB691E78CFF430883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AEAEB4-27D6-4A02-A0F2-FD2259782707}"/>
      </w:docPartPr>
      <w:docPartBody>
        <w:p w:rsidR="00067B7E" w:rsidRDefault="00F152CC" w:rsidP="00F152CC">
          <w:pPr>
            <w:pStyle w:val="4062A3517F1B4AB691E78CFF4308830C"/>
          </w:pPr>
          <w:r w:rsidRPr="0090596C">
            <w:rPr>
              <w:lang w:bidi="fr-FR"/>
            </w:rPr>
            <w:t>Adresse</w:t>
          </w:r>
        </w:p>
      </w:docPartBody>
    </w:docPart>
    <w:docPart>
      <w:docPartPr>
        <w:name w:val="8591B5BFDC83455BBC05873F040F9E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C2ADCF-EBB5-48E7-BD26-E05A06BAE6EF}"/>
      </w:docPartPr>
      <w:docPartBody>
        <w:p w:rsidR="00067B7E" w:rsidRDefault="00F152CC" w:rsidP="00F152CC">
          <w:pPr>
            <w:pStyle w:val="8591B5BFDC83455BBC05873F040F9E91"/>
          </w:pPr>
          <w:r w:rsidRPr="0090596C">
            <w:rPr>
              <w:lang w:bidi="fr-FR"/>
            </w:rPr>
            <w:t>Téléphone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26E"/>
    <w:rsid w:val="00067B7E"/>
    <w:rsid w:val="004E1BA7"/>
    <w:rsid w:val="006F326E"/>
    <w:rsid w:val="007476A4"/>
    <w:rsid w:val="00844E13"/>
    <w:rsid w:val="00920A0E"/>
    <w:rsid w:val="0098006B"/>
    <w:rsid w:val="009C4CED"/>
    <w:rsid w:val="00B1420B"/>
    <w:rsid w:val="00F1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4353871E01140BB8BC2BDE0B0124D37">
    <w:name w:val="64353871E01140BB8BC2BDE0B0124D37"/>
  </w:style>
  <w:style w:type="paragraph" w:customStyle="1" w:styleId="7F9352EDBA2C44D6841F9E3D2933033A">
    <w:name w:val="7F9352EDBA2C44D6841F9E3D2933033A"/>
  </w:style>
  <w:style w:type="paragraph" w:customStyle="1" w:styleId="31D815C8693D4069BED13271C0DAD533">
    <w:name w:val="31D815C8693D4069BED13271C0DAD533"/>
  </w:style>
  <w:style w:type="paragraph" w:customStyle="1" w:styleId="D5D5CF69CB7A4930A951835DE0EB5972">
    <w:name w:val="D5D5CF69CB7A4930A951835DE0EB5972"/>
  </w:style>
  <w:style w:type="paragraph" w:customStyle="1" w:styleId="7AA0E12D32AE423B82A720F431E5A7E1">
    <w:name w:val="7AA0E12D32AE423B82A720F431E5A7E1"/>
  </w:style>
  <w:style w:type="paragraph" w:customStyle="1" w:styleId="09AEA12D26BA4DDDA0EB6F49533C2E40">
    <w:name w:val="09AEA12D26BA4DDDA0EB6F49533C2E40"/>
  </w:style>
  <w:style w:type="paragraph" w:customStyle="1" w:styleId="58016CDCF3A7485CA17C846A91B51817">
    <w:name w:val="58016CDCF3A7485CA17C846A91B51817"/>
  </w:style>
  <w:style w:type="paragraph" w:customStyle="1" w:styleId="6AC7CA03D4EB41F3B59E617EA4532E4A">
    <w:name w:val="6AC7CA03D4EB41F3B59E617EA4532E4A"/>
  </w:style>
  <w:style w:type="paragraph" w:customStyle="1" w:styleId="F63061FF8CC8473A90C39A3FA2D8FFC7">
    <w:name w:val="F63061FF8CC8473A90C39A3FA2D8FFC7"/>
  </w:style>
  <w:style w:type="paragraph" w:customStyle="1" w:styleId="63372FE50B38468CB90788D13E4A12C7">
    <w:name w:val="63372FE50B38468CB90788D13E4A12C7"/>
  </w:style>
  <w:style w:type="paragraph" w:customStyle="1" w:styleId="B6547DCAD8BD48D0B9E9740806084E93">
    <w:name w:val="B6547DCAD8BD48D0B9E9740806084E93"/>
  </w:style>
  <w:style w:type="paragraph" w:customStyle="1" w:styleId="210584B38A3C471C99496204ED758E54">
    <w:name w:val="210584B38A3C471C99496204ED758E54"/>
  </w:style>
  <w:style w:type="paragraph" w:customStyle="1" w:styleId="36829400B1374C5AB183FEDF8E25A4D4">
    <w:name w:val="36829400B1374C5AB183FEDF8E25A4D4"/>
  </w:style>
  <w:style w:type="paragraph" w:customStyle="1" w:styleId="B82705B4ABE442F9AEBA5CBB82CC2A7D">
    <w:name w:val="B82705B4ABE442F9AEBA5CBB82CC2A7D"/>
  </w:style>
  <w:style w:type="paragraph" w:customStyle="1" w:styleId="44596076D59D402783559C1415792D4C">
    <w:name w:val="44596076D59D402783559C1415792D4C"/>
  </w:style>
  <w:style w:type="paragraph" w:customStyle="1" w:styleId="A55D981085BF4828B38E758D91713A6A">
    <w:name w:val="A55D981085BF4828B38E758D91713A6A"/>
  </w:style>
  <w:style w:type="character" w:styleId="Textedelespacerserv">
    <w:name w:val="Placeholder Text"/>
    <w:basedOn w:val="Policepardfaut"/>
    <w:uiPriority w:val="99"/>
    <w:semiHidden/>
    <w:rsid w:val="00844E13"/>
    <w:rPr>
      <w:color w:val="808080"/>
    </w:rPr>
  </w:style>
  <w:style w:type="paragraph" w:customStyle="1" w:styleId="2545F90E87FB4CEF99F477381FDCC791">
    <w:name w:val="2545F90E87FB4CEF99F477381FDCC791"/>
  </w:style>
  <w:style w:type="paragraph" w:customStyle="1" w:styleId="F3C82DF2D3704E639270CCAAA7053DD8">
    <w:name w:val="F3C82DF2D3704E639270CCAAA7053DD8"/>
  </w:style>
  <w:style w:type="paragraph" w:customStyle="1" w:styleId="B94D03F16ED841F892C0B039DEE5CABF">
    <w:name w:val="B94D03F16ED841F892C0B039DEE5CABF"/>
  </w:style>
  <w:style w:type="paragraph" w:customStyle="1" w:styleId="9A054C515BD34959973FA09AD68706FF">
    <w:name w:val="9A054C515BD34959973FA09AD68706FF"/>
  </w:style>
  <w:style w:type="paragraph" w:customStyle="1" w:styleId="46231DA72B424CDCB9C809E47E5932B5">
    <w:name w:val="46231DA72B424CDCB9C809E47E5932B5"/>
  </w:style>
  <w:style w:type="paragraph" w:customStyle="1" w:styleId="E95AB2EA9D664AD091A672DB43F87E3A">
    <w:name w:val="E95AB2EA9D664AD091A672DB43F87E3A"/>
  </w:style>
  <w:style w:type="paragraph" w:customStyle="1" w:styleId="7D8B48AF833C4348865C114100A0D260">
    <w:name w:val="7D8B48AF833C4348865C114100A0D260"/>
  </w:style>
  <w:style w:type="paragraph" w:customStyle="1" w:styleId="7E843DC4C6154A2BB4EB8973B4236C5C">
    <w:name w:val="7E843DC4C6154A2BB4EB8973B4236C5C"/>
    <w:rsid w:val="006F326E"/>
  </w:style>
  <w:style w:type="paragraph" w:customStyle="1" w:styleId="F97191D38BE14E4BB24BB812A110B2DA">
    <w:name w:val="F97191D38BE14E4BB24BB812A110B2DA"/>
    <w:rsid w:val="006F326E"/>
  </w:style>
  <w:style w:type="paragraph" w:customStyle="1" w:styleId="F0372BA834B04C13BC8820219293AF4A">
    <w:name w:val="F0372BA834B04C13BC8820219293AF4A"/>
    <w:rsid w:val="006F326E"/>
  </w:style>
  <w:style w:type="paragraph" w:customStyle="1" w:styleId="7B66D1DBDC104340BEF85A6D07E618E9">
    <w:name w:val="7B66D1DBDC104340BEF85A6D07E618E9"/>
    <w:rsid w:val="006F326E"/>
  </w:style>
  <w:style w:type="paragraph" w:customStyle="1" w:styleId="88A4556A661F496B8C5AFFA10A440B33">
    <w:name w:val="88A4556A661F496B8C5AFFA10A440B33"/>
    <w:rsid w:val="006F326E"/>
  </w:style>
  <w:style w:type="paragraph" w:customStyle="1" w:styleId="E8A996F8C07945BA9C202900E9176710">
    <w:name w:val="E8A996F8C07945BA9C202900E9176710"/>
    <w:rsid w:val="006F326E"/>
  </w:style>
  <w:style w:type="paragraph" w:customStyle="1" w:styleId="09F844A3E1774797909BEA48DA3E09D4">
    <w:name w:val="09F844A3E1774797909BEA48DA3E09D4"/>
    <w:rsid w:val="006F326E"/>
  </w:style>
  <w:style w:type="paragraph" w:customStyle="1" w:styleId="85C0BCB2794B4265ACAC09E4FB18CFF7">
    <w:name w:val="85C0BCB2794B4265ACAC09E4FB18CFF7"/>
    <w:rsid w:val="006F326E"/>
  </w:style>
  <w:style w:type="paragraph" w:customStyle="1" w:styleId="D6D3CA024A8F4D388DC220EFE1A7DD4B">
    <w:name w:val="D6D3CA024A8F4D388DC220EFE1A7DD4B"/>
    <w:rsid w:val="006F326E"/>
  </w:style>
  <w:style w:type="paragraph" w:customStyle="1" w:styleId="77308505E2E44244A153562001D5F1B0">
    <w:name w:val="77308505E2E44244A153562001D5F1B0"/>
    <w:rsid w:val="006F326E"/>
  </w:style>
  <w:style w:type="paragraph" w:customStyle="1" w:styleId="C7D1A4218F4848F5A975F31A0165B0C6">
    <w:name w:val="C7D1A4218F4848F5A975F31A0165B0C6"/>
    <w:rsid w:val="006F326E"/>
  </w:style>
  <w:style w:type="paragraph" w:customStyle="1" w:styleId="C3FC2562E03A4CE891E850448CA9CFC7">
    <w:name w:val="C3FC2562E03A4CE891E850448CA9CFC7"/>
    <w:rsid w:val="006F326E"/>
  </w:style>
  <w:style w:type="paragraph" w:customStyle="1" w:styleId="6A3B7A3CA13F43E0947D7866F6A28E70">
    <w:name w:val="6A3B7A3CA13F43E0947D7866F6A28E70"/>
    <w:rsid w:val="006F326E"/>
  </w:style>
  <w:style w:type="paragraph" w:customStyle="1" w:styleId="3501C3012C154320B8149D77C3A05290">
    <w:name w:val="3501C3012C154320B8149D77C3A05290"/>
    <w:rsid w:val="006F326E"/>
  </w:style>
  <w:style w:type="paragraph" w:customStyle="1" w:styleId="D6A04CC2BE3A4D80A06EDF357B579F8B">
    <w:name w:val="D6A04CC2BE3A4D80A06EDF357B579F8B"/>
    <w:rsid w:val="006F326E"/>
  </w:style>
  <w:style w:type="paragraph" w:customStyle="1" w:styleId="60B41408F6CF4B20AB0DCB5E91B3895A">
    <w:name w:val="60B41408F6CF4B20AB0DCB5E91B3895A"/>
    <w:rsid w:val="006F326E"/>
  </w:style>
  <w:style w:type="paragraph" w:customStyle="1" w:styleId="9F6A9769663A4D8AB03CAF8A37271D1C">
    <w:name w:val="9F6A9769663A4D8AB03CAF8A37271D1C"/>
    <w:rsid w:val="006F326E"/>
  </w:style>
  <w:style w:type="paragraph" w:customStyle="1" w:styleId="9EBA8513325040B68618440C1A06799E">
    <w:name w:val="9EBA8513325040B68618440C1A06799E"/>
    <w:rsid w:val="006F326E"/>
  </w:style>
  <w:style w:type="paragraph" w:customStyle="1" w:styleId="263E7274344F4A0DBB93533FB9F3E472">
    <w:name w:val="263E7274344F4A0DBB93533FB9F3E472"/>
    <w:rsid w:val="006F326E"/>
  </w:style>
  <w:style w:type="paragraph" w:customStyle="1" w:styleId="7C888A032B6E4636987FF9A91470BE7A">
    <w:name w:val="7C888A032B6E4636987FF9A91470BE7A"/>
    <w:rsid w:val="006F326E"/>
  </w:style>
  <w:style w:type="paragraph" w:customStyle="1" w:styleId="6207D2D030C34DE7B128A023CEB0128A">
    <w:name w:val="6207D2D030C34DE7B128A023CEB0128A"/>
    <w:rsid w:val="006F326E"/>
  </w:style>
  <w:style w:type="paragraph" w:customStyle="1" w:styleId="292D6E7C8DF0463F9D3A6E4BDAA7799F">
    <w:name w:val="292D6E7C8DF0463F9D3A6E4BDAA7799F"/>
    <w:rsid w:val="00844E13"/>
  </w:style>
  <w:style w:type="paragraph" w:customStyle="1" w:styleId="5B6B7BC8E0064D22B6701FD487A3A991">
    <w:name w:val="5B6B7BC8E0064D22B6701FD487A3A991"/>
    <w:rsid w:val="00844E13"/>
  </w:style>
  <w:style w:type="paragraph" w:customStyle="1" w:styleId="7F554A799B084195954531166EF8D2FA">
    <w:name w:val="7F554A799B084195954531166EF8D2FA"/>
    <w:rsid w:val="00844E13"/>
  </w:style>
  <w:style w:type="paragraph" w:customStyle="1" w:styleId="70F7F30882C241CBBEF01F3AD23ADA44">
    <w:name w:val="70F7F30882C241CBBEF01F3AD23ADA44"/>
    <w:rsid w:val="00844E13"/>
  </w:style>
  <w:style w:type="paragraph" w:customStyle="1" w:styleId="101E51B024F34D488C686971C2F3C130">
    <w:name w:val="101E51B024F34D488C686971C2F3C130"/>
    <w:rsid w:val="00844E13"/>
  </w:style>
  <w:style w:type="paragraph" w:customStyle="1" w:styleId="A77D10ABCD584BA29FCBEC95D2F8DFFD">
    <w:name w:val="A77D10ABCD584BA29FCBEC95D2F8DFFD"/>
    <w:rsid w:val="00844E13"/>
  </w:style>
  <w:style w:type="paragraph" w:customStyle="1" w:styleId="6F114AF8BD9D43F8ACF4DB56300EC94C">
    <w:name w:val="6F114AF8BD9D43F8ACF4DB56300EC94C"/>
    <w:rsid w:val="00844E13"/>
  </w:style>
  <w:style w:type="paragraph" w:customStyle="1" w:styleId="70198DCE204D4990A7EBF4CB06117E05">
    <w:name w:val="70198DCE204D4990A7EBF4CB06117E05"/>
    <w:rsid w:val="00844E13"/>
  </w:style>
  <w:style w:type="paragraph" w:customStyle="1" w:styleId="FE92779DA06F4DB480B848D44299F19A">
    <w:name w:val="FE92779DA06F4DB480B848D44299F19A"/>
    <w:rsid w:val="00844E13"/>
  </w:style>
  <w:style w:type="paragraph" w:customStyle="1" w:styleId="43B83E0DDE804A1994F9CFACCFA4B230">
    <w:name w:val="43B83E0DDE804A1994F9CFACCFA4B230"/>
    <w:rsid w:val="00844E13"/>
  </w:style>
  <w:style w:type="paragraph" w:customStyle="1" w:styleId="31C27B2BEFD6493AB576D0201CC42788">
    <w:name w:val="31C27B2BEFD6493AB576D0201CC42788"/>
    <w:rsid w:val="00844E13"/>
  </w:style>
  <w:style w:type="paragraph" w:customStyle="1" w:styleId="ED75AE3666604B5BBC30126A899DF62D">
    <w:name w:val="ED75AE3666604B5BBC30126A899DF62D"/>
    <w:rsid w:val="00F152CC"/>
  </w:style>
  <w:style w:type="paragraph" w:customStyle="1" w:styleId="BEAD4DE1D2F9496792D5036946CC5F4E">
    <w:name w:val="BEAD4DE1D2F9496792D5036946CC5F4E"/>
    <w:rsid w:val="00F152CC"/>
  </w:style>
  <w:style w:type="paragraph" w:customStyle="1" w:styleId="4062A3517F1B4AB691E78CFF4308830C">
    <w:name w:val="4062A3517F1B4AB691E78CFF4308830C"/>
    <w:rsid w:val="00F152CC"/>
  </w:style>
  <w:style w:type="paragraph" w:customStyle="1" w:styleId="BF47DC63FE3F481683B72DCF4BC54755">
    <w:name w:val="BF47DC63FE3F481683B72DCF4BC54755"/>
    <w:rsid w:val="00F152CC"/>
  </w:style>
  <w:style w:type="paragraph" w:customStyle="1" w:styleId="8591B5BFDC83455BBC05873F040F9E91">
    <w:name w:val="8591B5BFDC83455BBC05873F040F9E91"/>
    <w:rsid w:val="00F152CC"/>
  </w:style>
  <w:style w:type="paragraph" w:customStyle="1" w:styleId="9770FCC8953A4DB3B956A7BDD3F83A17">
    <w:name w:val="9770FCC8953A4DB3B956A7BDD3F83A17"/>
    <w:rsid w:val="00F152CC"/>
  </w:style>
  <w:style w:type="paragraph" w:customStyle="1" w:styleId="6AB98AECBFE3486398A067C2952E3C02">
    <w:name w:val="6AB98AECBFE3486398A067C2952E3C02"/>
    <w:rsid w:val="00920A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schemas.microsoft.com/sharepoint/v3"/>
    <ds:schemaRef ds:uri="6dc4bcd6-49db-4c07-9060-8acfc67cef9f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fb0879af-3eba-417a-a55a-ffe6dcd6ca7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CAD0F3-71AE-45DE-B6A2-90507C8D3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2</Pages>
  <Words>287</Words>
  <Characters>1584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2021-05-11T15:37:00Z</dcterms:created>
  <dcterms:modified xsi:type="dcterms:W3CDTF">2021-05-11T15:37:00Z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